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значимые</w:t>
      </w:r>
      <w:r w:rsidRPr="00E65C52">
        <w:rPr>
          <w:noProof/>
        </w:rPr>
        <w:drawing>
          <wp:inline distT="0" distB="0" distL="0" distR="0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, в который включаются программы, реализуемые государственными, муниципальными и частными </w:t>
      </w:r>
      <w:r w:rsidRPr="00E65C52">
        <w:rPr>
          <w:szCs w:val="28"/>
        </w:rPr>
        <w:lastRenderedPageBreak/>
        <w:t>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3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F30B7E" w:rsidP="00E65C52">
      <w:pPr>
        <w:spacing w:line="288" w:lineRule="auto"/>
        <w:jc w:val="center"/>
        <w:textAlignment w:val="auto"/>
        <w:rPr>
          <w:szCs w:val="28"/>
        </w:rPr>
      </w:pPr>
      <w:r w:rsidRPr="00F30B7E"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F30B7E" w:rsidP="00E65C52">
      <w:pPr>
        <w:spacing w:line="288" w:lineRule="auto"/>
        <w:jc w:val="center"/>
        <w:textAlignment w:val="auto"/>
        <w:rPr>
          <w:szCs w:val="28"/>
        </w:rPr>
      </w:pPr>
      <w:r w:rsidRPr="00F30B7E">
        <w:rPr>
          <w:noProof/>
        </w:rPr>
        <w:pict>
          <v:oval id="_x0000_s1027" style="position:absolute;left:0;text-align:left;margin-left:112.55pt;margin-top:159pt;width:118.9pt;height:38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0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0"/>
      </w:tr>
      <w:tr w:rsidR="00E65C52" w:rsidRPr="00EE5ED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EE5ED9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F30B7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4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F30B7E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F30B7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EE5ED9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EE5ED9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EE5ED9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F30B7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F30B7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EE5ED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02D" w:rsidRDefault="00F1002D">
      <w:r>
        <w:separator/>
      </w:r>
    </w:p>
  </w:endnote>
  <w:endnote w:type="continuationSeparator" w:id="1">
    <w:p w:rsidR="00F1002D" w:rsidRDefault="00F100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F30B7E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F30B7E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02D" w:rsidRDefault="00F1002D">
      <w:r>
        <w:separator/>
      </w:r>
    </w:p>
  </w:footnote>
  <w:footnote w:type="continuationSeparator" w:id="1">
    <w:p w:rsidR="00F1002D" w:rsidRDefault="00F100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F30B7E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F30B7E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EE5ED9">
      <w:rPr>
        <w:rStyle w:val="a6"/>
        <w:noProof/>
        <w:sz w:val="24"/>
      </w:rPr>
      <w:t>8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E5ED9"/>
    <w:rsid w:val="00EF6139"/>
    <w:rsid w:val="00EF6631"/>
    <w:rsid w:val="00F1002D"/>
    <w:rsid w:val="00F24E07"/>
    <w:rsid w:val="00F30B7E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B7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stupenki_zdt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harinze@list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&#1100;&#1091;&#1077;&#1097;&#1074;&#1096;&#1099;&#1100;&#1092;&#1075;&#1099;@mail.com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sozvezdie.nekr2012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135</TotalTime>
  <Pages>1</Pages>
  <Words>2106</Words>
  <Characters>12009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37</cp:revision>
  <cp:lastPrinted>2021-09-02T13:32:00Z</cp:lastPrinted>
  <dcterms:created xsi:type="dcterms:W3CDTF">2011-06-14T07:36:00Z</dcterms:created>
  <dcterms:modified xsi:type="dcterms:W3CDTF">2021-10-11T07:05:00Z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